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F56EF" w14:textId="64301A99" w:rsidR="005F6B6C" w:rsidRDefault="00761AC7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080F4C" wp14:editId="2479511A">
                <wp:simplePos x="0" y="0"/>
                <wp:positionH relativeFrom="margin">
                  <wp:align>left</wp:align>
                </wp:positionH>
                <wp:positionV relativeFrom="paragraph">
                  <wp:posOffset>4835525</wp:posOffset>
                </wp:positionV>
                <wp:extent cx="3952875" cy="151447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37EB8A" w14:textId="6BF63F21" w:rsidR="00E542AA" w:rsidRPr="00761AC7" w:rsidRDefault="00E542AA" w:rsidP="00E542A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61AC7">
                              <w:rPr>
                                <w:b/>
                                <w:bCs/>
                              </w:rPr>
                              <w:t>You said</w:t>
                            </w:r>
                          </w:p>
                          <w:p w14:paraId="1753EA1F" w14:textId="7E89AAC8" w:rsidR="00E542AA" w:rsidRDefault="00E542AA" w:rsidP="00761A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</w:pPr>
                            <w:r>
                              <w:t>Vehicles doing stunts and being used in an antisocial manner in South Normanton</w:t>
                            </w:r>
                          </w:p>
                          <w:p w14:paraId="09496AB3" w14:textId="614B9A42" w:rsidR="00E542AA" w:rsidRPr="00761AC7" w:rsidRDefault="00E542AA" w:rsidP="00E542A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61AC7">
                              <w:rPr>
                                <w:b/>
                                <w:bCs/>
                              </w:rPr>
                              <w:t>We did</w:t>
                            </w:r>
                          </w:p>
                          <w:p w14:paraId="1E7DBC29" w14:textId="05ED39F6" w:rsidR="00475701" w:rsidRDefault="00E542AA" w:rsidP="00761A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</w:pPr>
                            <w:r w:rsidRPr="00761AC7">
                              <w:t xml:space="preserve">Issued a S59 warning ticket and a community protection warning in conjunction with Bolsover District </w:t>
                            </w:r>
                            <w:r>
                              <w:t>Council.</w:t>
                            </w:r>
                          </w:p>
                          <w:p w14:paraId="7424A806" w14:textId="46BE8B4E" w:rsidR="00761AC7" w:rsidRDefault="00761AC7" w:rsidP="00761AC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jc w:val="center"/>
                            </w:pPr>
                            <w:r>
                              <w:t>Carried out speed checks on Ball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080F4C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0;margin-top:380.75pt;width:311.25pt;height:119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" fillcolor="white [3201]" strokeweight=".5pt">
                <v:textbox>
                  <w:txbxContent>
                    <w:p w14:paraId="5737EB8A" w14:textId="6BF63F21" w:rsidR="00E542AA" w:rsidRPr="00761AC7" w:rsidRDefault="00E542AA" w:rsidP="00E542A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61AC7">
                        <w:rPr>
                          <w:b/>
                          <w:bCs/>
                        </w:rPr>
                        <w:t>You said</w:t>
                      </w:r>
                    </w:p>
                    <w:p w14:paraId="1753EA1F" w14:textId="7E89AAC8" w:rsidR="00E542AA" w:rsidRDefault="00E542AA" w:rsidP="00761A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</w:pPr>
                      <w:r>
                        <w:t>Vehicles doing stunts and being used in an antisocial manner in South Normanton</w:t>
                      </w:r>
                    </w:p>
                    <w:p w14:paraId="09496AB3" w14:textId="614B9A42" w:rsidR="00E542AA" w:rsidRPr="00761AC7" w:rsidRDefault="00E542AA" w:rsidP="00E542A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61AC7">
                        <w:rPr>
                          <w:b/>
                          <w:bCs/>
                        </w:rPr>
                        <w:t>We did</w:t>
                      </w:r>
                    </w:p>
                    <w:p w14:paraId="1E7DBC29" w14:textId="05ED39F6" w:rsidR="00475701" w:rsidRDefault="00E542AA" w:rsidP="00761A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</w:pPr>
                      <w:r w:rsidRPr="00761AC7">
                        <w:t xml:space="preserve">Issued a S59 warning ticket and a community protection warning in conjunction with Bolsover District </w:t>
                      </w:r>
                      <w:r>
                        <w:t>Council.</w:t>
                      </w:r>
                    </w:p>
                    <w:p w14:paraId="7424A806" w14:textId="46BE8B4E" w:rsidR="00761AC7" w:rsidRDefault="00761AC7" w:rsidP="00761AC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jc w:val="center"/>
                      </w:pPr>
                      <w:r>
                        <w:t>Carried out speed checks on Ball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8E9ED7" wp14:editId="00AEC753">
                <wp:simplePos x="0" y="0"/>
                <wp:positionH relativeFrom="margin">
                  <wp:align>left</wp:align>
                </wp:positionH>
                <wp:positionV relativeFrom="paragraph">
                  <wp:posOffset>3282950</wp:posOffset>
                </wp:positionV>
                <wp:extent cx="3952875" cy="153352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43DF6" w14:textId="6A8ED03A" w:rsidR="00E947A8" w:rsidRPr="007F7A56" w:rsidRDefault="00E947A8" w:rsidP="000A4A9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F7A5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Crime prevention advice</w:t>
                            </w:r>
                          </w:p>
                          <w:p w14:paraId="03D72E8B" w14:textId="082D37C3" w:rsidR="006E64DE" w:rsidRPr="000A4A9D" w:rsidRDefault="006E64DE" w:rsidP="000A4A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A4A9D">
                              <w:rPr>
                                <w:sz w:val="24"/>
                                <w:szCs w:val="24"/>
                              </w:rPr>
                              <w:t>Park carefully, under a camera or attended car park that is well lit.</w:t>
                            </w:r>
                          </w:p>
                          <w:p w14:paraId="49C0DD46" w14:textId="0E7D9F03" w:rsidR="006E64DE" w:rsidRPr="000A4A9D" w:rsidRDefault="006E64DE" w:rsidP="000A4A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A4A9D">
                              <w:rPr>
                                <w:sz w:val="24"/>
                                <w:szCs w:val="24"/>
                              </w:rPr>
                              <w:t xml:space="preserve">Install CCTV to help deter </w:t>
                            </w:r>
                            <w:r w:rsidR="000A4A9D" w:rsidRPr="000A4A9D">
                              <w:rPr>
                                <w:sz w:val="24"/>
                                <w:szCs w:val="24"/>
                              </w:rPr>
                              <w:t>burglars and secure vital evidence.</w:t>
                            </w:r>
                          </w:p>
                          <w:p w14:paraId="0449E141" w14:textId="5E9A2E10" w:rsidR="000A4A9D" w:rsidRPr="000A4A9D" w:rsidRDefault="000A4A9D" w:rsidP="000A4A9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0A4A9D">
                              <w:rPr>
                                <w:sz w:val="24"/>
                                <w:szCs w:val="24"/>
                              </w:rPr>
                              <w:t>Keep windows and doors closed, don’t leave any high value items on show.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E9ED7" id="Text Box 20" o:spid="_x0000_s1027" type="#_x0000_t202" style="position:absolute;margin-left:0;margin-top:258.5pt;width:311.25pt;height:120.75pt;z-index:25168076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" fillcolor="white [3201]" strokeweight=".5pt">
                <v:textbox>
                  <w:txbxContent>
                    <w:p w14:paraId="61543DF6" w14:textId="6A8ED03A" w:rsidR="00E947A8" w:rsidRPr="007F7A56" w:rsidRDefault="00E947A8" w:rsidP="000A4A9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F7A56">
                        <w:rPr>
                          <w:b/>
                          <w:bCs/>
                          <w:sz w:val="28"/>
                          <w:szCs w:val="28"/>
                        </w:rPr>
                        <w:t>Crime prevention advice</w:t>
                      </w:r>
                    </w:p>
                    <w:p w14:paraId="03D72E8B" w14:textId="082D37C3" w:rsidR="006E64DE" w:rsidRPr="000A4A9D" w:rsidRDefault="006E64DE" w:rsidP="000A4A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0A4A9D">
                        <w:rPr>
                          <w:sz w:val="24"/>
                          <w:szCs w:val="24"/>
                        </w:rPr>
                        <w:t>Park carefully, under a camera or attended car park that is well lit.</w:t>
                      </w:r>
                    </w:p>
                    <w:p w14:paraId="49C0DD46" w14:textId="0E7D9F03" w:rsidR="006E64DE" w:rsidRPr="000A4A9D" w:rsidRDefault="006E64DE" w:rsidP="000A4A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0A4A9D">
                        <w:rPr>
                          <w:sz w:val="24"/>
                          <w:szCs w:val="24"/>
                        </w:rPr>
                        <w:t xml:space="preserve">Install CCTV to help deter </w:t>
                      </w:r>
                      <w:r w:rsidR="000A4A9D" w:rsidRPr="000A4A9D">
                        <w:rPr>
                          <w:sz w:val="24"/>
                          <w:szCs w:val="24"/>
                        </w:rPr>
                        <w:t>burglars and secure vital evidence.</w:t>
                      </w:r>
                    </w:p>
                    <w:p w14:paraId="0449E141" w14:textId="5E9A2E10" w:rsidR="000A4A9D" w:rsidRPr="000A4A9D" w:rsidRDefault="000A4A9D" w:rsidP="000A4A9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sz w:val="24"/>
                          <w:szCs w:val="24"/>
                        </w:rPr>
                      </w:pPr>
                      <w:r w:rsidRPr="000A4A9D">
                        <w:rPr>
                          <w:sz w:val="24"/>
                          <w:szCs w:val="24"/>
                        </w:rPr>
                        <w:t>Keep windows and doors closed, don’t leave any high value items on show.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471E">
        <w:rPr>
          <w:noProof/>
        </w:rPr>
        <w:drawing>
          <wp:anchor distT="0" distB="0" distL="114300" distR="114300" simplePos="0" relativeHeight="251676672" behindDoc="0" locked="0" layoutInCell="1" allowOverlap="1" wp14:anchorId="5D48F813" wp14:editId="2CB6C1AC">
            <wp:simplePos x="0" y="0"/>
            <wp:positionH relativeFrom="column">
              <wp:posOffset>882650</wp:posOffset>
            </wp:positionH>
            <wp:positionV relativeFrom="paragraph">
              <wp:posOffset>1387475</wp:posOffset>
            </wp:positionV>
            <wp:extent cx="975360" cy="1518920"/>
            <wp:effectExtent l="0" t="0" r="0" b="508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51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71E">
        <w:rPr>
          <w:noProof/>
        </w:rPr>
        <w:drawing>
          <wp:anchor distT="0" distB="0" distL="114300" distR="114300" simplePos="0" relativeHeight="251677696" behindDoc="0" locked="0" layoutInCell="1" allowOverlap="1" wp14:anchorId="7019E913" wp14:editId="705F6C79">
            <wp:simplePos x="0" y="0"/>
            <wp:positionH relativeFrom="column">
              <wp:posOffset>1758950</wp:posOffset>
            </wp:positionH>
            <wp:positionV relativeFrom="paragraph">
              <wp:posOffset>1387475</wp:posOffset>
            </wp:positionV>
            <wp:extent cx="981075" cy="1518920"/>
            <wp:effectExtent l="0" t="0" r="9525" b="508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518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471E">
        <w:rPr>
          <w:noProof/>
        </w:rPr>
        <w:drawing>
          <wp:anchor distT="0" distB="0" distL="114300" distR="114300" simplePos="0" relativeHeight="251675648" behindDoc="0" locked="0" layoutInCell="1" allowOverlap="1" wp14:anchorId="21D0D2F9" wp14:editId="1C83C903">
            <wp:simplePos x="0" y="0"/>
            <wp:positionH relativeFrom="margin">
              <wp:align>left</wp:align>
            </wp:positionH>
            <wp:positionV relativeFrom="paragraph">
              <wp:posOffset>1360805</wp:posOffset>
            </wp:positionV>
            <wp:extent cx="1019175" cy="154876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5487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34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DB83C4" wp14:editId="2E6642B8">
                <wp:simplePos x="0" y="0"/>
                <wp:positionH relativeFrom="margin">
                  <wp:align>left</wp:align>
                </wp:positionH>
                <wp:positionV relativeFrom="paragraph">
                  <wp:posOffset>2940050</wp:posOffset>
                </wp:positionV>
                <wp:extent cx="3952875" cy="27622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6D0AD5" w14:textId="3D0276DA" w:rsidR="0017776B" w:rsidRPr="003249CF" w:rsidRDefault="0017776B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PC GRAY 2582   PC WELLER </w:t>
                            </w:r>
                            <w:proofErr w:type="gramStart"/>
                            <w:r w:rsidR="00B37EF4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14548 </w:t>
                            </w:r>
                            <w:r w:rsidR="00A10531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37EF4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PCSO</w:t>
                            </w:r>
                            <w:proofErr w:type="gramEnd"/>
                            <w:r w:rsidR="00B37EF4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GREGORY 13049</w:t>
                            </w:r>
                            <w:r w:rsidR="00A10531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PCSO </w:t>
                            </w:r>
                            <w:r w:rsidR="003249CF" w:rsidRPr="003249C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17038 BARNES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DB83C4" id="Text Box 18" o:spid="_x0000_s1028" type="#_x0000_t202" style="position:absolute;margin-left:0;margin-top:231.5pt;width:311.25pt;height:21.75pt;z-index:25167872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" fillcolor="white [3201]" strokeweight=".5pt">
                <v:textbox>
                  <w:txbxContent>
                    <w:p w14:paraId="086D0AD5" w14:textId="3D0276DA" w:rsidR="0017776B" w:rsidRPr="003249CF" w:rsidRDefault="0017776B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3249CF">
                        <w:rPr>
                          <w:b/>
                          <w:bCs/>
                          <w:sz w:val="18"/>
                          <w:szCs w:val="18"/>
                        </w:rPr>
                        <w:t xml:space="preserve">PC GRAY 2582   PC WELLER </w:t>
                      </w:r>
                      <w:proofErr w:type="gramStart"/>
                      <w:r w:rsidR="00B37EF4" w:rsidRPr="003249CF">
                        <w:rPr>
                          <w:b/>
                          <w:bCs/>
                          <w:sz w:val="18"/>
                          <w:szCs w:val="18"/>
                        </w:rPr>
                        <w:t xml:space="preserve">14548 </w:t>
                      </w:r>
                      <w:r w:rsidR="00A10531" w:rsidRPr="003249CF">
                        <w:rPr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B37EF4" w:rsidRPr="003249CF">
                        <w:rPr>
                          <w:b/>
                          <w:bCs/>
                          <w:sz w:val="18"/>
                          <w:szCs w:val="18"/>
                        </w:rPr>
                        <w:t>PCSO</w:t>
                      </w:r>
                      <w:proofErr w:type="gramEnd"/>
                      <w:r w:rsidR="00B37EF4" w:rsidRPr="003249CF">
                        <w:rPr>
                          <w:b/>
                          <w:bCs/>
                          <w:sz w:val="18"/>
                          <w:szCs w:val="18"/>
                        </w:rPr>
                        <w:t xml:space="preserve"> GREGORY 13049</w:t>
                      </w:r>
                      <w:r w:rsidR="00A10531" w:rsidRPr="003249CF">
                        <w:rPr>
                          <w:b/>
                          <w:bCs/>
                          <w:sz w:val="18"/>
                          <w:szCs w:val="18"/>
                        </w:rPr>
                        <w:t xml:space="preserve">  PCSO </w:t>
                      </w:r>
                      <w:r w:rsidR="003249CF" w:rsidRPr="003249CF">
                        <w:rPr>
                          <w:b/>
                          <w:bCs/>
                          <w:sz w:val="18"/>
                          <w:szCs w:val="18"/>
                        </w:rPr>
                        <w:t>17038 BARNES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A70A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A6DC60" wp14:editId="52662450">
                <wp:simplePos x="0" y="0"/>
                <wp:positionH relativeFrom="column">
                  <wp:posOffset>4025900</wp:posOffset>
                </wp:positionH>
                <wp:positionV relativeFrom="paragraph">
                  <wp:posOffset>2320926</wp:posOffset>
                </wp:positionV>
                <wp:extent cx="2628900" cy="53149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5314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134F65" w14:textId="16E229A0" w:rsidR="00DA45EC" w:rsidRPr="006C2F68" w:rsidRDefault="00F93518" w:rsidP="006C2F68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9351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Ways to get in touch with your local team</w:t>
                            </w:r>
                          </w:p>
                          <w:p w14:paraId="739F45B6" w14:textId="7AE29178" w:rsidR="00F93518" w:rsidRPr="00AA70AB" w:rsidRDefault="00BA5A85" w:rsidP="00721676">
                            <w:r w:rsidRPr="00AA70AB">
                              <w:t>Call 101 if not an emergency</w:t>
                            </w:r>
                          </w:p>
                          <w:p w14:paraId="2E89DC2B" w14:textId="42673343" w:rsidR="004B3CCC" w:rsidRPr="00721676" w:rsidRDefault="00BA5A85" w:rsidP="00721676">
                            <w:pPr>
                              <w:rPr>
                                <w:color w:val="0070C0"/>
                              </w:rPr>
                            </w:pPr>
                            <w:r w:rsidRPr="00AA70AB">
                              <w:t xml:space="preserve">Visit </w:t>
                            </w:r>
                            <w:hyperlink r:id="rId10" w:history="1">
                              <w:r w:rsidR="00D73EB7" w:rsidRPr="008273DF">
                                <w:rPr>
                                  <w:rStyle w:val="Hyperlink"/>
                                </w:rPr>
                                <w:t>https://www.derbyshire.police.uk/</w:t>
                              </w:r>
                            </w:hyperlink>
                          </w:p>
                          <w:p w14:paraId="2A476AC0" w14:textId="77777777" w:rsidR="005A79AC" w:rsidRDefault="005A79AC" w:rsidP="005A79AC">
                            <w:pPr>
                              <w:rPr>
                                <w:color w:val="0070C0"/>
                              </w:rPr>
                            </w:pPr>
                          </w:p>
                          <w:p w14:paraId="59D9989A" w14:textId="22C81A6B" w:rsidR="006C2F68" w:rsidRPr="00AA70AB" w:rsidRDefault="006C2F68" w:rsidP="005A79AC">
                            <w:r w:rsidRPr="00AA70AB">
                              <w:t>Alternatively, you can contact us on Facebook</w:t>
                            </w:r>
                            <w:r w:rsidR="00DA45EC" w:rsidRPr="00AA70AB">
                              <w:t xml:space="preserve">. </w:t>
                            </w:r>
                          </w:p>
                          <w:p w14:paraId="2EC69D06" w14:textId="0D4C5422" w:rsidR="00D73EB7" w:rsidRDefault="004C3EE8" w:rsidP="005C798F">
                            <w:pPr>
                              <w:spacing w:line="360" w:lineRule="exact"/>
                              <w:rPr>
                                <w:color w:val="0070C0"/>
                              </w:rPr>
                            </w:pPr>
                            <w:hyperlink r:id="rId11" w:history="1">
                              <w:r w:rsidR="00721676" w:rsidRPr="008273DF">
                                <w:rPr>
                                  <w:rStyle w:val="Hyperlink"/>
                                </w:rPr>
                                <w:t>https://en-gb.facebook.com/AlfretonSNormantonPinxtonSomercotesRiddingsSNT/</w:t>
                              </w:r>
                            </w:hyperlink>
                          </w:p>
                          <w:p w14:paraId="78633A15" w14:textId="11B831D7" w:rsidR="009857F3" w:rsidRDefault="009857F3" w:rsidP="005C798F">
                            <w:pPr>
                              <w:spacing w:line="360" w:lineRule="exact"/>
                              <w:rPr>
                                <w:color w:val="0070C0"/>
                              </w:rPr>
                            </w:pPr>
                          </w:p>
                          <w:p w14:paraId="625CC278" w14:textId="17C106CD" w:rsidR="009857F3" w:rsidRDefault="00D80067" w:rsidP="005C798F">
                            <w:pPr>
                              <w:spacing w:line="360" w:lineRule="exact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2167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Upcoming events</w:t>
                            </w:r>
                          </w:p>
                          <w:p w14:paraId="632EAE07" w14:textId="5DD59BE5" w:rsidR="00721676" w:rsidRPr="0082214F" w:rsidRDefault="00A0451C" w:rsidP="008221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sz w:val="24"/>
                                <w:szCs w:val="24"/>
                              </w:rPr>
                              <w:t>South Normanto</w:t>
                            </w:r>
                            <w:r w:rsidR="00DD2543" w:rsidRPr="0082214F">
                              <w:rPr>
                                <w:sz w:val="24"/>
                                <w:szCs w:val="24"/>
                              </w:rPr>
                              <w:t>n cuppa with a copper</w:t>
                            </w:r>
                          </w:p>
                          <w:p w14:paraId="6A4BE750" w14:textId="708165C1" w:rsidR="000E0827" w:rsidRPr="0082214F" w:rsidRDefault="000E0827" w:rsidP="0082214F">
                            <w:pPr>
                              <w:pStyle w:val="ListParagraph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sz w:val="24"/>
                                <w:szCs w:val="24"/>
                              </w:rPr>
                              <w:t>01/12/2022</w:t>
                            </w:r>
                          </w:p>
                          <w:p w14:paraId="66CA8CC3" w14:textId="00D0EE20" w:rsidR="00DD2543" w:rsidRPr="0082214F" w:rsidRDefault="00AE4B47" w:rsidP="0082214F">
                            <w:pPr>
                              <w:pStyle w:val="ListParagraph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sz w:val="24"/>
                                <w:szCs w:val="24"/>
                              </w:rPr>
                              <w:t xml:space="preserve">10:00 </w:t>
                            </w:r>
                            <w:r w:rsidR="000A69B8" w:rsidRPr="0082214F">
                              <w:rPr>
                                <w:sz w:val="24"/>
                                <w:szCs w:val="24"/>
                              </w:rPr>
                              <w:t>–</w:t>
                            </w:r>
                            <w:r w:rsidRPr="0082214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A69B8" w:rsidRPr="0082214F">
                              <w:rPr>
                                <w:sz w:val="24"/>
                                <w:szCs w:val="24"/>
                              </w:rPr>
                              <w:t>The Boundary</w:t>
                            </w:r>
                          </w:p>
                          <w:p w14:paraId="731B2F86" w14:textId="74FB2CD3" w:rsidR="00D03FD7" w:rsidRPr="0082214F" w:rsidRDefault="00D03FD7" w:rsidP="0082214F">
                            <w:pPr>
                              <w:pStyle w:val="ListParagraph"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2F39250" w14:textId="0378E09B" w:rsidR="00D03FD7" w:rsidRPr="0082214F" w:rsidRDefault="00D03FD7" w:rsidP="0082214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>Pinxton cuppa with a copper</w:t>
                            </w:r>
                          </w:p>
                          <w:p w14:paraId="7D361FDE" w14:textId="4E13FAAC" w:rsidR="000E0827" w:rsidRPr="0082214F" w:rsidRDefault="000E0827" w:rsidP="0082214F">
                            <w:pPr>
                              <w:pStyle w:val="ListParagraph"/>
                              <w:spacing w:after="0" w:line="240" w:lineRule="auto"/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>01/12/2022</w:t>
                            </w:r>
                          </w:p>
                          <w:p w14:paraId="4F4D50C8" w14:textId="7CF5CFE9" w:rsidR="00D03FD7" w:rsidRPr="0082214F" w:rsidRDefault="000A69B8" w:rsidP="0082214F">
                            <w:pPr>
                              <w:pStyle w:val="ListParagraph"/>
                              <w:spacing w:after="0" w:line="240" w:lineRule="auto"/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</w:pPr>
                            <w:r w:rsidRPr="0082214F">
                              <w:rPr>
                                <w:rFonts w:asciiTheme="minorHAnsi" w:hAnsiTheme="minorHAnsi" w:cstheme="minorBidi"/>
                                <w:sz w:val="24"/>
                                <w:szCs w:val="24"/>
                              </w:rPr>
                              <w:t>08:30 – Village Hall</w:t>
                            </w:r>
                          </w:p>
                          <w:p w14:paraId="5CEB9051" w14:textId="77777777" w:rsidR="00D03FD7" w:rsidRPr="00DD2543" w:rsidRDefault="00D03FD7" w:rsidP="00D03FD7">
                            <w:pPr>
                              <w:pStyle w:val="ListParagraph"/>
                              <w:spacing w:line="360" w:lineRule="exact"/>
                              <w:rPr>
                                <w:rFonts w:asciiTheme="minorHAnsi" w:hAnsiTheme="minorHAnsi" w:cstheme="minorBid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6DC60" id="Text Box 4" o:spid="_x0000_s1029" type="#_x0000_t202" style="position:absolute;margin-left:317pt;margin-top:182.75pt;width:207pt;height:4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" filled="f" stroked="f" strokeweight=".5pt">
                <v:textbox>
                  <w:txbxContent>
                    <w:p w14:paraId="22134F65" w14:textId="16E229A0" w:rsidR="00DA45EC" w:rsidRPr="006C2F68" w:rsidRDefault="00F93518" w:rsidP="006C2F68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93518">
                        <w:rPr>
                          <w:b/>
                          <w:bCs/>
                          <w:sz w:val="32"/>
                          <w:szCs w:val="32"/>
                        </w:rPr>
                        <w:t>Ways to get in touch with your local team</w:t>
                      </w:r>
                    </w:p>
                    <w:p w14:paraId="739F45B6" w14:textId="7AE29178" w:rsidR="00F93518" w:rsidRPr="00AA70AB" w:rsidRDefault="00BA5A85" w:rsidP="00721676">
                      <w:r w:rsidRPr="00AA70AB">
                        <w:t>Call 101 if not an emergency</w:t>
                      </w:r>
                    </w:p>
                    <w:p w14:paraId="2E89DC2B" w14:textId="42673343" w:rsidR="004B3CCC" w:rsidRPr="00721676" w:rsidRDefault="00BA5A85" w:rsidP="00721676">
                      <w:pPr>
                        <w:rPr>
                          <w:color w:val="0070C0"/>
                        </w:rPr>
                      </w:pPr>
                      <w:r w:rsidRPr="00AA70AB">
                        <w:t xml:space="preserve">Visit </w:t>
                      </w:r>
                      <w:hyperlink r:id="rId12" w:history="1">
                        <w:r w:rsidR="00D73EB7" w:rsidRPr="008273DF">
                          <w:rPr>
                            <w:rStyle w:val="Hyperlink"/>
                          </w:rPr>
                          <w:t>https://www.derbyshire.police.uk/</w:t>
                        </w:r>
                      </w:hyperlink>
                    </w:p>
                    <w:p w14:paraId="2A476AC0" w14:textId="77777777" w:rsidR="005A79AC" w:rsidRDefault="005A79AC" w:rsidP="005A79AC">
                      <w:pPr>
                        <w:rPr>
                          <w:color w:val="0070C0"/>
                        </w:rPr>
                      </w:pPr>
                    </w:p>
                    <w:p w14:paraId="59D9989A" w14:textId="22C81A6B" w:rsidR="006C2F68" w:rsidRPr="00AA70AB" w:rsidRDefault="006C2F68" w:rsidP="005A79AC">
                      <w:r w:rsidRPr="00AA70AB">
                        <w:t>Alternatively, you can contact us on Facebook</w:t>
                      </w:r>
                      <w:r w:rsidR="00DA45EC" w:rsidRPr="00AA70AB">
                        <w:t xml:space="preserve">. </w:t>
                      </w:r>
                    </w:p>
                    <w:p w14:paraId="2EC69D06" w14:textId="0D4C5422" w:rsidR="00D73EB7" w:rsidRDefault="004C3EE8" w:rsidP="005C798F">
                      <w:pPr>
                        <w:spacing w:line="360" w:lineRule="exact"/>
                        <w:rPr>
                          <w:color w:val="0070C0"/>
                        </w:rPr>
                      </w:pPr>
                      <w:hyperlink r:id="rId13" w:history="1">
                        <w:r w:rsidR="00721676" w:rsidRPr="008273DF">
                          <w:rPr>
                            <w:rStyle w:val="Hyperlink"/>
                          </w:rPr>
                          <w:t>https://en-gb.facebook.com/AlfretonSNormantonPinxtonSomercotesRiddingsSNT/</w:t>
                        </w:r>
                      </w:hyperlink>
                    </w:p>
                    <w:p w14:paraId="78633A15" w14:textId="11B831D7" w:rsidR="009857F3" w:rsidRDefault="009857F3" w:rsidP="005C798F">
                      <w:pPr>
                        <w:spacing w:line="360" w:lineRule="exact"/>
                        <w:rPr>
                          <w:color w:val="0070C0"/>
                        </w:rPr>
                      </w:pPr>
                    </w:p>
                    <w:p w14:paraId="625CC278" w14:textId="17C106CD" w:rsidR="009857F3" w:rsidRDefault="00D80067" w:rsidP="005C798F">
                      <w:pPr>
                        <w:spacing w:line="360" w:lineRule="exact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21676">
                        <w:rPr>
                          <w:b/>
                          <w:bCs/>
                          <w:sz w:val="32"/>
                          <w:szCs w:val="32"/>
                        </w:rPr>
                        <w:t>Upcoming events</w:t>
                      </w:r>
                    </w:p>
                    <w:p w14:paraId="632EAE07" w14:textId="5DD59BE5" w:rsidR="00721676" w:rsidRPr="0082214F" w:rsidRDefault="00A0451C" w:rsidP="008221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0082214F">
                        <w:rPr>
                          <w:sz w:val="24"/>
                          <w:szCs w:val="24"/>
                        </w:rPr>
                        <w:t>South Normanto</w:t>
                      </w:r>
                      <w:r w:rsidR="00DD2543" w:rsidRPr="0082214F">
                        <w:rPr>
                          <w:sz w:val="24"/>
                          <w:szCs w:val="24"/>
                        </w:rPr>
                        <w:t>n cuppa with a copper</w:t>
                      </w:r>
                    </w:p>
                    <w:p w14:paraId="6A4BE750" w14:textId="708165C1" w:rsidR="000E0827" w:rsidRPr="0082214F" w:rsidRDefault="000E0827" w:rsidP="0082214F">
                      <w:pPr>
                        <w:pStyle w:val="ListParagraph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2214F">
                        <w:rPr>
                          <w:sz w:val="24"/>
                          <w:szCs w:val="24"/>
                        </w:rPr>
                        <w:t>01/12/2022</w:t>
                      </w:r>
                    </w:p>
                    <w:p w14:paraId="66CA8CC3" w14:textId="00D0EE20" w:rsidR="00DD2543" w:rsidRPr="0082214F" w:rsidRDefault="00AE4B47" w:rsidP="0082214F">
                      <w:pPr>
                        <w:pStyle w:val="ListParagraph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82214F">
                        <w:rPr>
                          <w:sz w:val="24"/>
                          <w:szCs w:val="24"/>
                        </w:rPr>
                        <w:t xml:space="preserve">10:00 </w:t>
                      </w:r>
                      <w:r w:rsidR="000A69B8" w:rsidRPr="0082214F">
                        <w:rPr>
                          <w:sz w:val="24"/>
                          <w:szCs w:val="24"/>
                        </w:rPr>
                        <w:t>–</w:t>
                      </w:r>
                      <w:r w:rsidRPr="0082214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0A69B8" w:rsidRPr="0082214F">
                        <w:rPr>
                          <w:sz w:val="24"/>
                          <w:szCs w:val="24"/>
                        </w:rPr>
                        <w:t>The Boundary</w:t>
                      </w:r>
                    </w:p>
                    <w:p w14:paraId="731B2F86" w14:textId="74FB2CD3" w:rsidR="00D03FD7" w:rsidRPr="0082214F" w:rsidRDefault="00D03FD7" w:rsidP="0082214F">
                      <w:pPr>
                        <w:pStyle w:val="ListParagraph"/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62F39250" w14:textId="0378E09B" w:rsidR="00D03FD7" w:rsidRPr="0082214F" w:rsidRDefault="00D03FD7" w:rsidP="0082214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0082214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>Pinxton cuppa with a copper</w:t>
                      </w:r>
                    </w:p>
                    <w:p w14:paraId="7D361FDE" w14:textId="4E13FAAC" w:rsidR="000E0827" w:rsidRPr="0082214F" w:rsidRDefault="000E0827" w:rsidP="0082214F">
                      <w:pPr>
                        <w:pStyle w:val="ListParagraph"/>
                        <w:spacing w:after="0" w:line="240" w:lineRule="auto"/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0082214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>01/12/2022</w:t>
                      </w:r>
                    </w:p>
                    <w:p w14:paraId="4F4D50C8" w14:textId="7CF5CFE9" w:rsidR="00D03FD7" w:rsidRPr="0082214F" w:rsidRDefault="000A69B8" w:rsidP="0082214F">
                      <w:pPr>
                        <w:pStyle w:val="ListParagraph"/>
                        <w:spacing w:after="0" w:line="240" w:lineRule="auto"/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</w:pPr>
                      <w:r w:rsidRPr="0082214F">
                        <w:rPr>
                          <w:rFonts w:asciiTheme="minorHAnsi" w:hAnsiTheme="minorHAnsi" w:cstheme="minorBidi"/>
                          <w:sz w:val="24"/>
                          <w:szCs w:val="24"/>
                        </w:rPr>
                        <w:t>08:30 – Village Hall</w:t>
                      </w:r>
                    </w:p>
                    <w:p w14:paraId="5CEB9051" w14:textId="77777777" w:rsidR="00D03FD7" w:rsidRPr="00DD2543" w:rsidRDefault="00D03FD7" w:rsidP="00D03FD7">
                      <w:pPr>
                        <w:pStyle w:val="ListParagraph"/>
                        <w:spacing w:line="360" w:lineRule="exact"/>
                        <w:rPr>
                          <w:rFonts w:asciiTheme="minorHAnsi" w:hAnsiTheme="minorHAnsi" w:cstheme="minorBidi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01F5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29E547" wp14:editId="59635AD2">
                <wp:simplePos x="0" y="0"/>
                <wp:positionH relativeFrom="margin">
                  <wp:align>left</wp:align>
                </wp:positionH>
                <wp:positionV relativeFrom="paragraph">
                  <wp:posOffset>6378574</wp:posOffset>
                </wp:positionV>
                <wp:extent cx="3952875" cy="121920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7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56D85A" w14:textId="05A4B311" w:rsidR="006801F5" w:rsidRPr="007F7A56" w:rsidRDefault="006801F5" w:rsidP="007F7A5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F7A5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Current priorities</w:t>
                            </w:r>
                          </w:p>
                          <w:p w14:paraId="1A763CEA" w14:textId="18D15883" w:rsidR="007F7A56" w:rsidRDefault="007F7A56" w:rsidP="007F7A5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Antisocial behaviour on South street recreation ground.</w:t>
                            </w:r>
                          </w:p>
                          <w:p w14:paraId="323D5A8E" w14:textId="7C52BA6F" w:rsidR="007F7A56" w:rsidRDefault="007F7A56" w:rsidP="007F7A5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Off road motorbikes in South Normanton.</w:t>
                            </w:r>
                          </w:p>
                          <w:p w14:paraId="1F0475C9" w14:textId="0859E92B" w:rsidR="007F7A56" w:rsidRDefault="007F7A56" w:rsidP="007F7A5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Antisocial behaviour at the Boundary.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9E547" id="Text Box 21" o:spid="_x0000_s1030" type="#_x0000_t202" style="position:absolute;margin-left:0;margin-top:502.25pt;width:311.25pt;height:96pt;z-index:2516817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" fillcolor="white [3201]" strokeweight=".5pt">
                <v:textbox>
                  <w:txbxContent>
                    <w:p w14:paraId="6356D85A" w14:textId="05A4B311" w:rsidR="006801F5" w:rsidRPr="007F7A56" w:rsidRDefault="006801F5" w:rsidP="007F7A5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F7A56">
                        <w:rPr>
                          <w:b/>
                          <w:bCs/>
                          <w:sz w:val="28"/>
                          <w:szCs w:val="28"/>
                        </w:rPr>
                        <w:t>Current priorities</w:t>
                      </w:r>
                    </w:p>
                    <w:p w14:paraId="1A763CEA" w14:textId="18D15883" w:rsidR="007F7A56" w:rsidRDefault="007F7A56" w:rsidP="007F7A5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Antisocial behaviour on South street recreation ground.</w:t>
                      </w:r>
                    </w:p>
                    <w:p w14:paraId="323D5A8E" w14:textId="7C52BA6F" w:rsidR="007F7A56" w:rsidRDefault="007F7A56" w:rsidP="007F7A5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Off road motorbikes in South Normanton.</w:t>
                      </w:r>
                    </w:p>
                    <w:p w14:paraId="1F0475C9" w14:textId="0859E92B" w:rsidR="007F7A56" w:rsidRDefault="007F7A56" w:rsidP="007F7A56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Antisocial behaviour at the Boundary.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40B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6AAEF9" wp14:editId="1D4E1357">
                <wp:simplePos x="0" y="0"/>
                <wp:positionH relativeFrom="column">
                  <wp:posOffset>-104775</wp:posOffset>
                </wp:positionH>
                <wp:positionV relativeFrom="paragraph">
                  <wp:posOffset>-124460</wp:posOffset>
                </wp:positionV>
                <wp:extent cx="6400800" cy="48577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CCF8B1" w14:textId="77777777" w:rsidR="005A40B4" w:rsidRPr="005A40B4" w:rsidRDefault="005A40B4" w:rsidP="005A40B4">
                            <w:pPr>
                              <w:rPr>
                                <w:rFonts w:ascii="Arial" w:hAnsi="Arial" w:cs="Arial"/>
                                <w:color w:val="EAED80"/>
                                <w:sz w:val="40"/>
                                <w:szCs w:val="4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243E58"/>
                                <w:sz w:val="40"/>
                                <w:szCs w:val="40"/>
                              </w:rPr>
                              <w:t>Safer</w:t>
                            </w:r>
                            <w:r w:rsidRPr="005A40B4">
                              <w:rPr>
                                <w:rFonts w:ascii="Arial" w:hAnsi="Arial" w:cs="Arial"/>
                                <w:b/>
                                <w:bCs/>
                                <w:color w:val="EAED80"/>
                                <w:sz w:val="40"/>
                                <w:szCs w:val="40"/>
                              </w:rPr>
                              <w:t xml:space="preserve"> Neighbourhoods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6AAEF9" id="Text Box 11" o:spid="_x0000_s1031" type="#_x0000_t202" style="position:absolute;margin-left:-8.25pt;margin-top:-9.8pt;width:7in;height:3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" filled="f" stroked="f" strokeweight=".5pt">
                <v:textbox>
                  <w:txbxContent>
                    <w:p w14:paraId="3FCCF8B1" w14:textId="77777777" w:rsidR="005A40B4" w:rsidRPr="005A40B4" w:rsidRDefault="005A40B4" w:rsidP="005A40B4">
                      <w:pPr>
                        <w:rPr>
                          <w:rFonts w:ascii="Arial" w:hAnsi="Arial" w:cs="Arial"/>
                          <w:color w:val="EAED80"/>
                          <w:sz w:val="40"/>
                          <w:szCs w:val="4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A40B4">
                        <w:rPr>
                          <w:rFonts w:ascii="Arial" w:hAnsi="Arial" w:cs="Arial"/>
                          <w:b/>
                          <w:bCs/>
                          <w:color w:val="243E58"/>
                          <w:sz w:val="40"/>
                          <w:szCs w:val="40"/>
                        </w:rPr>
                        <w:t>Safer</w:t>
                      </w:r>
                      <w:r w:rsidRPr="005A40B4">
                        <w:rPr>
                          <w:rFonts w:ascii="Arial" w:hAnsi="Arial" w:cs="Arial"/>
                          <w:b/>
                          <w:bCs/>
                          <w:color w:val="EAED80"/>
                          <w:sz w:val="40"/>
                          <w:szCs w:val="40"/>
                        </w:rPr>
                        <w:t xml:space="preserve"> Neighbourhoods</w:t>
                      </w:r>
                    </w:p>
                  </w:txbxContent>
                </v:textbox>
              </v:shape>
            </w:pict>
          </mc:Fallback>
        </mc:AlternateContent>
      </w:r>
      <w:r w:rsidR="005A40B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30C785" wp14:editId="5262F1F6">
                <wp:simplePos x="0" y="0"/>
                <wp:positionH relativeFrom="column">
                  <wp:posOffset>-107950</wp:posOffset>
                </wp:positionH>
                <wp:positionV relativeFrom="paragraph">
                  <wp:posOffset>225425</wp:posOffset>
                </wp:positionV>
                <wp:extent cx="6400800" cy="65722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657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25462" w14:textId="7791DE39" w:rsidR="005A40B4" w:rsidRPr="00FD05CE" w:rsidRDefault="00FD05CE" w:rsidP="005A40B4">
                            <w:pPr>
                              <w:spacing w:line="640" w:lineRule="exact"/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56"/>
                                <w:szCs w:val="56"/>
                              </w:rPr>
                            </w:pPr>
                            <w:r w:rsidRPr="00FD05CE">
                              <w:rPr>
                                <w:rFonts w:ascii="Arial" w:hAnsi="Arial" w:cs="Arial"/>
                                <w:b/>
                                <w:bCs/>
                                <w:color w:val="243F58"/>
                                <w:sz w:val="56"/>
                                <w:szCs w:val="56"/>
                              </w:rPr>
                              <w:t>South Normanton and Pinxton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0C785" id="Text Box 10" o:spid="_x0000_s1032" type="#_x0000_t202" style="position:absolute;margin-left:-8.5pt;margin-top:17.75pt;width:7in;height:5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" filled="f" stroked="f" strokeweight=".5pt">
                <v:textbox>
                  <w:txbxContent>
                    <w:p w14:paraId="40625462" w14:textId="7791DE39" w:rsidR="005A40B4" w:rsidRPr="00FD05CE" w:rsidRDefault="00FD05CE" w:rsidP="005A40B4">
                      <w:pPr>
                        <w:spacing w:line="640" w:lineRule="exact"/>
                        <w:rPr>
                          <w:rFonts w:ascii="Arial" w:hAnsi="Arial" w:cs="Arial"/>
                          <w:b/>
                          <w:bCs/>
                          <w:color w:val="243F58"/>
                          <w:sz w:val="56"/>
                          <w:szCs w:val="56"/>
                        </w:rPr>
                      </w:pPr>
                      <w:r w:rsidRPr="00FD05CE">
                        <w:rPr>
                          <w:rFonts w:ascii="Arial" w:hAnsi="Arial" w:cs="Arial"/>
                          <w:b/>
                          <w:bCs/>
                          <w:color w:val="243F58"/>
                          <w:sz w:val="56"/>
                          <w:szCs w:val="56"/>
                        </w:rPr>
                        <w:t>South Normanton and Pinxton</w:t>
                      </w:r>
                    </w:p>
                  </w:txbxContent>
                </v:textbox>
              </v:shape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8E9507F" wp14:editId="69C1E1B7">
                <wp:simplePos x="0" y="0"/>
                <wp:positionH relativeFrom="column">
                  <wp:posOffset>3997325</wp:posOffset>
                </wp:positionH>
                <wp:positionV relativeFrom="paragraph">
                  <wp:posOffset>2320925</wp:posOffset>
                </wp:positionV>
                <wp:extent cx="2667000" cy="5305425"/>
                <wp:effectExtent l="0" t="0" r="0" b="31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5305425"/>
                        </a:xfrm>
                        <a:prstGeom prst="rect">
                          <a:avLst/>
                        </a:prstGeom>
                        <a:solidFill>
                          <a:srgbClr val="E9E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CF8FB7C" id="Rectangle 9" o:spid="_x0000_s1026" style="position:absolute;margin-left:314.75pt;margin-top:182.75pt;width:210pt;height:417.75pt;z-index:-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" fillcolor="#e9ec80" stroked="f" strokeweight="1pt"/>
            </w:pict>
          </mc:Fallback>
        </mc:AlternateContent>
      </w:r>
      <w:r w:rsidR="000818B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FD118E" wp14:editId="792AD427">
                <wp:simplePos x="0" y="0"/>
                <wp:positionH relativeFrom="column">
                  <wp:posOffset>-51435</wp:posOffset>
                </wp:positionH>
                <wp:positionV relativeFrom="paragraph">
                  <wp:posOffset>854075</wp:posOffset>
                </wp:positionV>
                <wp:extent cx="4257675" cy="31432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19894C" w14:textId="77777777" w:rsidR="000818B7" w:rsidRPr="000818B7" w:rsidRDefault="000818B7" w:rsidP="000818B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D118E" id="Text Box 8" o:spid="_x0000_s1033" type="#_x0000_t202" style="position:absolute;margin-left:-4.05pt;margin-top:67.25pt;width:335.2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" filled="f" stroked="f" strokeweight=".5pt">
                <v:textbox>
                  <w:txbxContent>
                    <w:p w14:paraId="5D19894C" w14:textId="77777777" w:rsidR="000818B7" w:rsidRPr="000818B7" w:rsidRDefault="000818B7" w:rsidP="000818B7">
                      <w:pPr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49A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50E1DF" wp14:editId="4E19E275">
                <wp:simplePos x="0" y="0"/>
                <wp:positionH relativeFrom="column">
                  <wp:posOffset>5845175</wp:posOffset>
                </wp:positionH>
                <wp:positionV relativeFrom="paragraph">
                  <wp:posOffset>873125</wp:posOffset>
                </wp:positionV>
                <wp:extent cx="1200150" cy="31432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99EFE9" w14:textId="6768C170" w:rsidR="004249A7" w:rsidRPr="004249A7" w:rsidRDefault="00F439BB" w:rsidP="004249A7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sz w:val="20"/>
                                <w:szCs w:val="20"/>
                                <w:lang w:eastAsia="en-GB"/>
                              </w:rPr>
                              <w:t>December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E1DF" id="Text Box 7" o:spid="_x0000_s1034" type="#_x0000_t202" style="position:absolute;margin-left:460.25pt;margin-top:68.75pt;width:94.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" filled="f" stroked="f" strokeweight=".5pt">
                <v:textbox>
                  <w:txbxContent>
                    <w:p w14:paraId="4999EFE9" w14:textId="6768C170" w:rsidR="004249A7" w:rsidRPr="004249A7" w:rsidRDefault="00F439BB" w:rsidP="004249A7">
                      <w:pPr>
                        <w:rPr>
                          <w:rFonts w:ascii="Arial" w:hAnsi="Arial" w:cs="Arial"/>
                          <w:color w:val="FFFFFF" w:themeColor="background1"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eastAsiaTheme="minorEastAsia" w:hAnsi="Arial" w:cs="Arial"/>
                          <w:color w:val="FFFFFF" w:themeColor="background1"/>
                          <w:sz w:val="20"/>
                          <w:szCs w:val="20"/>
                          <w:lang w:eastAsia="en-GB"/>
                        </w:rPr>
                        <w:t>December 2022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F6B6C" w:rsidSect="005F6B6C">
      <w:headerReference w:type="default" r:id="rId14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FA0B6" w14:textId="77777777" w:rsidR="00FD05CE" w:rsidRDefault="00FD05CE" w:rsidP="005F6B6C">
      <w:r>
        <w:separator/>
      </w:r>
    </w:p>
  </w:endnote>
  <w:endnote w:type="continuationSeparator" w:id="0">
    <w:p w14:paraId="345DB030" w14:textId="77777777" w:rsidR="00FD05CE" w:rsidRDefault="00FD05CE" w:rsidP="005F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C500B" w14:textId="77777777" w:rsidR="00FD05CE" w:rsidRDefault="00FD05CE" w:rsidP="005F6B6C">
      <w:r>
        <w:separator/>
      </w:r>
    </w:p>
  </w:footnote>
  <w:footnote w:type="continuationSeparator" w:id="0">
    <w:p w14:paraId="41C36445" w14:textId="77777777" w:rsidR="00FD05CE" w:rsidRDefault="00FD05CE" w:rsidP="005F6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E00A9" w14:textId="77777777" w:rsidR="005F6B6C" w:rsidRDefault="005A40B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F3EFC51" wp14:editId="0E628EAA">
          <wp:simplePos x="0" y="0"/>
          <wp:positionH relativeFrom="column">
            <wp:posOffset>-450851</wp:posOffset>
          </wp:positionH>
          <wp:positionV relativeFrom="paragraph">
            <wp:posOffset>-440690</wp:posOffset>
          </wp:positionV>
          <wp:extent cx="7561091" cy="106870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497" cy="10700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3C1675" w14:textId="77777777" w:rsidR="005F6B6C" w:rsidRDefault="005F6B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996800"/>
    <w:multiLevelType w:val="hybridMultilevel"/>
    <w:tmpl w:val="7F5095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C75033"/>
    <w:multiLevelType w:val="hybridMultilevel"/>
    <w:tmpl w:val="FDFC3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0639A"/>
    <w:multiLevelType w:val="hybridMultilevel"/>
    <w:tmpl w:val="6A802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14357"/>
    <w:multiLevelType w:val="hybridMultilevel"/>
    <w:tmpl w:val="1076DE76"/>
    <w:lvl w:ilvl="0" w:tplc="933A7E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A16B5"/>
    <w:multiLevelType w:val="hybridMultilevel"/>
    <w:tmpl w:val="BADC0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317DE"/>
    <w:multiLevelType w:val="hybridMultilevel"/>
    <w:tmpl w:val="CCDCC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E5210D"/>
    <w:multiLevelType w:val="hybridMultilevel"/>
    <w:tmpl w:val="49A47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27B3D"/>
    <w:multiLevelType w:val="hybridMultilevel"/>
    <w:tmpl w:val="7D7CA600"/>
    <w:lvl w:ilvl="0" w:tplc="5658BE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5CE"/>
    <w:rsid w:val="00002232"/>
    <w:rsid w:val="00051038"/>
    <w:rsid w:val="000818B7"/>
    <w:rsid w:val="000A4A9D"/>
    <w:rsid w:val="000A69B8"/>
    <w:rsid w:val="000D4A57"/>
    <w:rsid w:val="000E0827"/>
    <w:rsid w:val="0017471E"/>
    <w:rsid w:val="0017776B"/>
    <w:rsid w:val="00192384"/>
    <w:rsid w:val="00227C17"/>
    <w:rsid w:val="00267306"/>
    <w:rsid w:val="003249CF"/>
    <w:rsid w:val="003A15FC"/>
    <w:rsid w:val="004249A7"/>
    <w:rsid w:val="00475701"/>
    <w:rsid w:val="004B3CCC"/>
    <w:rsid w:val="004C3EE8"/>
    <w:rsid w:val="005A40B4"/>
    <w:rsid w:val="005A79AC"/>
    <w:rsid w:val="005C798F"/>
    <w:rsid w:val="005E18A9"/>
    <w:rsid w:val="005F6B6C"/>
    <w:rsid w:val="0067634E"/>
    <w:rsid w:val="006801F5"/>
    <w:rsid w:val="006C2F68"/>
    <w:rsid w:val="006E64DE"/>
    <w:rsid w:val="00720F50"/>
    <w:rsid w:val="00721676"/>
    <w:rsid w:val="00727C72"/>
    <w:rsid w:val="00761AC7"/>
    <w:rsid w:val="007F7A56"/>
    <w:rsid w:val="008110C6"/>
    <w:rsid w:val="0082214F"/>
    <w:rsid w:val="008D25D4"/>
    <w:rsid w:val="009857F3"/>
    <w:rsid w:val="00A0451C"/>
    <w:rsid w:val="00A10531"/>
    <w:rsid w:val="00A26588"/>
    <w:rsid w:val="00AA70AB"/>
    <w:rsid w:val="00AB7236"/>
    <w:rsid w:val="00AE4B47"/>
    <w:rsid w:val="00B37EF4"/>
    <w:rsid w:val="00BA5A85"/>
    <w:rsid w:val="00BB77EA"/>
    <w:rsid w:val="00C80038"/>
    <w:rsid w:val="00C803C1"/>
    <w:rsid w:val="00C969B2"/>
    <w:rsid w:val="00CD7C35"/>
    <w:rsid w:val="00D03FD7"/>
    <w:rsid w:val="00D2435B"/>
    <w:rsid w:val="00D73EB7"/>
    <w:rsid w:val="00D80067"/>
    <w:rsid w:val="00DA45EC"/>
    <w:rsid w:val="00DD2543"/>
    <w:rsid w:val="00E373BF"/>
    <w:rsid w:val="00E542AA"/>
    <w:rsid w:val="00E947A8"/>
    <w:rsid w:val="00F439BB"/>
    <w:rsid w:val="00F86760"/>
    <w:rsid w:val="00F93518"/>
    <w:rsid w:val="00FD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1E2EFA"/>
  <w15:chartTrackingRefBased/>
  <w15:docId w15:val="{9A95B87D-3B45-412C-AF30-DEF01601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40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6B6C"/>
  </w:style>
  <w:style w:type="paragraph" w:styleId="Footer">
    <w:name w:val="footer"/>
    <w:basedOn w:val="Normal"/>
    <w:link w:val="FooterChar"/>
    <w:uiPriority w:val="99"/>
    <w:unhideWhenUsed/>
    <w:rsid w:val="005F6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6B6C"/>
  </w:style>
  <w:style w:type="character" w:styleId="Hyperlink">
    <w:name w:val="Hyperlink"/>
    <w:uiPriority w:val="99"/>
    <w:unhideWhenUsed/>
    <w:rsid w:val="006C2F6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C2F68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D73E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n-gb.facebook.com/AlfretonSNormantonPinxtonSomercotesRiddingsSN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derbyshire.police.uk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-gb.facebook.com/AlfretonSNormantonPinxtonSomercotesRiddingsSNT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derbyshire.police.uk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049\OneDrive%20-%20Derbyshire%20Constabulary\Documents\Templates\Newletter%20belly%20poster%20styl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Newletter belly poster style template</Template>
  <TotalTime>2</TotalTime>
  <Pages>1</Pages>
  <Words>2</Words>
  <Characters>12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13049</dc:creator>
  <cp:keywords/>
  <dc:description/>
  <cp:lastModifiedBy>Karen Hyde</cp:lastModifiedBy>
  <cp:revision>2</cp:revision>
  <dcterms:created xsi:type="dcterms:W3CDTF">2022-11-30T09:05:00Z</dcterms:created>
  <dcterms:modified xsi:type="dcterms:W3CDTF">2022-11-30T09:05:00Z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73e9faa-a556-4117-b0fa-d55c05913a89_Enabled">
    <vt:lpwstr>true</vt:lpwstr>
  </property>
  <property fmtid="{D5CDD505-2E9C-101B-9397-08002B2CF9AE}" pid="3" name="MSIP_Label_073e9faa-a556-4117-b0fa-d55c05913a89_SetDate">
    <vt:lpwstr>2022-10-28T11:19:14Z</vt:lpwstr>
  </property>
  <property fmtid="{D5CDD505-2E9C-101B-9397-08002B2CF9AE}" pid="4" name="MSIP_Label_073e9faa-a556-4117-b0fa-d55c05913a89_Method">
    <vt:lpwstr>Standard</vt:lpwstr>
  </property>
  <property fmtid="{D5CDD505-2E9C-101B-9397-08002B2CF9AE}" pid="5" name="MSIP_Label_073e9faa-a556-4117-b0fa-d55c05913a89_Name">
    <vt:lpwstr>OFFICIAL</vt:lpwstr>
  </property>
  <property fmtid="{D5CDD505-2E9C-101B-9397-08002B2CF9AE}" pid="6" name="MSIP_Label_073e9faa-a556-4117-b0fa-d55c05913a89_SiteId">
    <vt:lpwstr>ae0a022d-630d-4396-b8fb-58db3061b91b</vt:lpwstr>
  </property>
  <property fmtid="{D5CDD505-2E9C-101B-9397-08002B2CF9AE}" pid="7" name="MSIP_Label_073e9faa-a556-4117-b0fa-d55c05913a89_ActionId">
    <vt:lpwstr>ba411134-fae7-4136-88da-a31264aad1a1</vt:lpwstr>
  </property>
  <property fmtid="{D5CDD505-2E9C-101B-9397-08002B2CF9AE}" pid="8" name="MSIP_Label_073e9faa-a556-4117-b0fa-d55c05913a89_ContentBits">
    <vt:lpwstr>0</vt:lpwstr>
  </property>
</Properties>
</file>